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B12B" w14:textId="29EDA400" w:rsidR="006F245E" w:rsidRDefault="006F245E"/>
    <w:p w14:paraId="1CB964A0" w14:textId="0A0D4300" w:rsidR="006F245E" w:rsidRPr="006F245E" w:rsidRDefault="006F245E">
      <w:pPr>
        <w:rPr>
          <w:sz w:val="20"/>
        </w:rPr>
      </w:pPr>
      <w:r w:rsidRPr="006F245E">
        <w:rPr>
          <w:sz w:val="20"/>
        </w:rPr>
        <w:t>(Absender)</w:t>
      </w:r>
    </w:p>
    <w:p w14:paraId="53DBEE14" w14:textId="77777777" w:rsidR="006F245E" w:rsidRPr="006F245E" w:rsidRDefault="006F245E" w:rsidP="006F245E">
      <w:pPr>
        <w:spacing w:line="250" w:lineRule="exact"/>
        <w:rPr>
          <w:sz w:val="20"/>
        </w:rPr>
      </w:pPr>
      <w:r w:rsidRPr="006F245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245E">
        <w:rPr>
          <w:sz w:val="20"/>
        </w:rPr>
        <w:instrText xml:space="preserve"> FORMTEXT </w:instrText>
      </w:r>
      <w:r w:rsidRPr="006F245E">
        <w:rPr>
          <w:sz w:val="20"/>
        </w:rPr>
      </w:r>
      <w:r w:rsidRPr="006F245E">
        <w:rPr>
          <w:sz w:val="20"/>
        </w:rPr>
        <w:fldChar w:fldCharType="separate"/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sz w:val="20"/>
        </w:rPr>
        <w:fldChar w:fldCharType="end"/>
      </w:r>
    </w:p>
    <w:p w14:paraId="09D0A07D" w14:textId="77777777" w:rsidR="006F245E" w:rsidRPr="006F245E" w:rsidRDefault="006F245E" w:rsidP="006F245E">
      <w:pPr>
        <w:spacing w:line="250" w:lineRule="exact"/>
        <w:rPr>
          <w:sz w:val="20"/>
        </w:rPr>
      </w:pPr>
      <w:r w:rsidRPr="006F245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245E">
        <w:rPr>
          <w:sz w:val="20"/>
        </w:rPr>
        <w:instrText xml:space="preserve"> FORMTEXT </w:instrText>
      </w:r>
      <w:r w:rsidRPr="006F245E">
        <w:rPr>
          <w:sz w:val="20"/>
        </w:rPr>
      </w:r>
      <w:r w:rsidRPr="006F245E">
        <w:rPr>
          <w:sz w:val="20"/>
        </w:rPr>
        <w:fldChar w:fldCharType="separate"/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sz w:val="20"/>
        </w:rPr>
        <w:fldChar w:fldCharType="end"/>
      </w:r>
    </w:p>
    <w:p w14:paraId="192A3573" w14:textId="77777777" w:rsidR="006F245E" w:rsidRPr="006F245E" w:rsidRDefault="006F245E" w:rsidP="006F245E">
      <w:pPr>
        <w:spacing w:line="250" w:lineRule="exact"/>
        <w:rPr>
          <w:sz w:val="20"/>
        </w:rPr>
      </w:pPr>
      <w:r w:rsidRPr="006F245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245E">
        <w:rPr>
          <w:sz w:val="20"/>
        </w:rPr>
        <w:instrText xml:space="preserve"> FORMTEXT </w:instrText>
      </w:r>
      <w:r w:rsidRPr="006F245E">
        <w:rPr>
          <w:sz w:val="20"/>
        </w:rPr>
      </w:r>
      <w:r w:rsidRPr="006F245E">
        <w:rPr>
          <w:sz w:val="20"/>
        </w:rPr>
        <w:fldChar w:fldCharType="separate"/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sz w:val="20"/>
        </w:rPr>
        <w:fldChar w:fldCharType="end"/>
      </w:r>
    </w:p>
    <w:p w14:paraId="79255869" w14:textId="77777777" w:rsidR="006F245E" w:rsidRPr="006F245E" w:rsidRDefault="006F245E" w:rsidP="006F245E">
      <w:pPr>
        <w:spacing w:line="250" w:lineRule="exact"/>
        <w:rPr>
          <w:sz w:val="20"/>
        </w:rPr>
      </w:pPr>
      <w:r w:rsidRPr="006F245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245E">
        <w:rPr>
          <w:sz w:val="20"/>
        </w:rPr>
        <w:instrText xml:space="preserve"> FORMTEXT </w:instrText>
      </w:r>
      <w:r w:rsidRPr="006F245E">
        <w:rPr>
          <w:sz w:val="20"/>
        </w:rPr>
      </w:r>
      <w:r w:rsidRPr="006F245E">
        <w:rPr>
          <w:sz w:val="20"/>
        </w:rPr>
        <w:fldChar w:fldCharType="separate"/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noProof/>
          <w:sz w:val="20"/>
        </w:rPr>
        <w:t> </w:t>
      </w:r>
      <w:r w:rsidRPr="006F245E">
        <w:rPr>
          <w:sz w:val="20"/>
        </w:rPr>
        <w:fldChar w:fldCharType="end"/>
      </w:r>
    </w:p>
    <w:p w14:paraId="7417A521" w14:textId="4A26CFDC" w:rsidR="006F245E" w:rsidRPr="006F245E" w:rsidRDefault="006F245E">
      <w:pPr>
        <w:rPr>
          <w:sz w:val="20"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28A8E7FD" w14:textId="77777777" w:rsidTr="000C0176">
        <w:trPr>
          <w:trHeight w:hRule="exact" w:val="1474"/>
        </w:trPr>
        <w:tc>
          <w:tcPr>
            <w:tcW w:w="5173" w:type="dxa"/>
          </w:tcPr>
          <w:p w14:paraId="225070F2" w14:textId="77777777"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0D17101B" w14:textId="77777777" w:rsidR="008F6AB8" w:rsidRDefault="00CF7190" w:rsidP="001866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(Adresse)</w:t>
            </w:r>
          </w:p>
          <w:p w14:paraId="78104C38" w14:textId="77777777" w:rsidR="006F245E" w:rsidRDefault="006F245E" w:rsidP="006F245E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4C57A3A" w14:textId="77777777" w:rsidR="006F245E" w:rsidRDefault="006F245E" w:rsidP="006F245E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280399A" w14:textId="77777777" w:rsidR="006F245E" w:rsidRDefault="006F245E" w:rsidP="006F245E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5FE1C0D" w14:textId="77777777" w:rsidR="006F245E" w:rsidRDefault="006F245E" w:rsidP="006F245E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309C3CB" w14:textId="317C6AB9" w:rsidR="006F245E" w:rsidRPr="00EC7F3F" w:rsidRDefault="006F245E" w:rsidP="0018663C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EC7F3F" w:rsidRPr="00EC7F3F" w14:paraId="4FA084A2" w14:textId="77777777" w:rsidTr="000C0176">
        <w:trPr>
          <w:trHeight w:val="573"/>
        </w:trPr>
        <w:tc>
          <w:tcPr>
            <w:tcW w:w="5173" w:type="dxa"/>
          </w:tcPr>
          <w:p w14:paraId="72D892F3" w14:textId="77777777"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292A2D0D" w14:textId="77777777" w:rsidR="006F245E" w:rsidRDefault="006F245E" w:rsidP="006F245E">
            <w:pPr>
              <w:spacing w:line="260" w:lineRule="exact"/>
              <w:rPr>
                <w:rFonts w:cs="Arial"/>
                <w:sz w:val="20"/>
              </w:rPr>
            </w:pPr>
          </w:p>
          <w:p w14:paraId="2843AC74" w14:textId="77777777" w:rsidR="006F245E" w:rsidRDefault="006F245E" w:rsidP="006F245E">
            <w:pPr>
              <w:spacing w:line="260" w:lineRule="exact"/>
              <w:rPr>
                <w:rFonts w:cs="Arial"/>
                <w:sz w:val="20"/>
              </w:rPr>
            </w:pPr>
          </w:p>
          <w:p w14:paraId="580575C1" w14:textId="77777777" w:rsidR="006F245E" w:rsidRDefault="006F245E" w:rsidP="006F245E">
            <w:pPr>
              <w:spacing w:line="260" w:lineRule="exact"/>
              <w:rPr>
                <w:rFonts w:cs="Arial"/>
                <w:sz w:val="20"/>
              </w:rPr>
            </w:pPr>
          </w:p>
          <w:p w14:paraId="798A7467" w14:textId="42B6BFEF" w:rsidR="00EC7F3F" w:rsidRPr="00EC7F3F" w:rsidRDefault="00AC0A8B" w:rsidP="006F245E">
            <w:pPr>
              <w:spacing w:line="260" w:lineRule="exac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953354581"/>
                <w:placeholder>
                  <w:docPart w:val="DefaultPlaceholder_-185401343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6F245E" w:rsidRPr="000757B3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5C0D265F" w14:textId="77777777"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14:paraId="7F85FD73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5259170B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3ED5DAFC" w14:textId="77777777" w:rsidR="00A360B6" w:rsidRPr="004D2E4B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4D2E4B" w14:paraId="104C5230" w14:textId="77777777" w:rsidTr="00EC7F3F">
        <w:tc>
          <w:tcPr>
            <w:tcW w:w="8777" w:type="dxa"/>
          </w:tcPr>
          <w:p w14:paraId="2D3ED528" w14:textId="6737A486" w:rsidR="00EC7F3F" w:rsidRPr="006F245E" w:rsidRDefault="006F245E" w:rsidP="00EC7F3F">
            <w:pPr>
              <w:spacing w:line="260" w:lineRule="exact"/>
              <w:ind w:hanging="111"/>
              <w:rPr>
                <w:rFonts w:cs="Arial"/>
                <w:bCs/>
                <w:sz w:val="20"/>
              </w:rPr>
            </w:pPr>
            <w:r w:rsidRPr="006F245E">
              <w:rPr>
                <w:rFonts w:cs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245E">
              <w:rPr>
                <w:rFonts w:cs="Arial"/>
                <w:b/>
                <w:sz w:val="20"/>
              </w:rPr>
              <w:instrText xml:space="preserve"> FORMTEXT </w:instrText>
            </w:r>
            <w:r w:rsidRPr="006F245E">
              <w:rPr>
                <w:rFonts w:cs="Arial"/>
                <w:b/>
                <w:sz w:val="20"/>
              </w:rPr>
            </w:r>
            <w:r w:rsidRPr="006F245E">
              <w:rPr>
                <w:rFonts w:cs="Arial"/>
                <w:b/>
                <w:sz w:val="20"/>
              </w:rPr>
              <w:fldChar w:fldCharType="separate"/>
            </w:r>
            <w:r w:rsidRPr="006F245E">
              <w:rPr>
                <w:rFonts w:cs="Arial"/>
                <w:b/>
                <w:sz w:val="20"/>
              </w:rPr>
              <w:t> </w:t>
            </w:r>
            <w:r w:rsidRPr="006F245E">
              <w:rPr>
                <w:rFonts w:cs="Arial"/>
                <w:b/>
                <w:sz w:val="20"/>
              </w:rPr>
              <w:t> </w:t>
            </w:r>
            <w:r w:rsidRPr="006F245E">
              <w:rPr>
                <w:rFonts w:cs="Arial"/>
                <w:b/>
                <w:sz w:val="20"/>
              </w:rPr>
              <w:t> </w:t>
            </w:r>
            <w:r w:rsidRPr="006F245E">
              <w:rPr>
                <w:rFonts w:cs="Arial"/>
                <w:b/>
                <w:sz w:val="20"/>
              </w:rPr>
              <w:t> </w:t>
            </w:r>
            <w:r w:rsidRPr="006F245E">
              <w:rPr>
                <w:rFonts w:cs="Arial"/>
                <w:b/>
                <w:sz w:val="20"/>
              </w:rPr>
              <w:t> </w:t>
            </w:r>
            <w:r w:rsidRPr="006F245E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</w:t>
            </w:r>
            <w:r w:rsidR="000C0176" w:rsidRPr="006F245E">
              <w:rPr>
                <w:rFonts w:cs="Arial"/>
                <w:bCs/>
                <w:sz w:val="20"/>
              </w:rPr>
              <w:t>(Name/Adresse/</w:t>
            </w:r>
            <w:r w:rsidR="00CF7190" w:rsidRPr="006F245E">
              <w:rPr>
                <w:rFonts w:cs="Arial"/>
                <w:bCs/>
                <w:sz w:val="20"/>
              </w:rPr>
              <w:t>Geburtsdatum</w:t>
            </w:r>
            <w:r w:rsidR="000C0176" w:rsidRPr="006F245E">
              <w:rPr>
                <w:rFonts w:cs="Arial"/>
                <w:bCs/>
                <w:sz w:val="20"/>
              </w:rPr>
              <w:t xml:space="preserve"> verbeiständete Person)</w:t>
            </w:r>
          </w:p>
          <w:p w14:paraId="5E8430AD" w14:textId="61D1AABD" w:rsidR="000C0176" w:rsidRPr="004D2E4B" w:rsidRDefault="006F245E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Ende der Beistandschaft </w:t>
            </w:r>
            <w:proofErr w:type="gramStart"/>
            <w:r>
              <w:rPr>
                <w:rFonts w:cs="Arial"/>
                <w:b/>
                <w:sz w:val="20"/>
              </w:rPr>
              <w:t>infolge Todesfall</w:t>
            </w:r>
            <w:proofErr w:type="gramEnd"/>
          </w:p>
        </w:tc>
      </w:tr>
    </w:tbl>
    <w:p w14:paraId="5AF9C025" w14:textId="77777777" w:rsidR="00EC7F3F" w:rsidRPr="00EC7F3F" w:rsidRDefault="00EC7F3F">
      <w:pPr>
        <w:spacing w:line="260" w:lineRule="exact"/>
        <w:rPr>
          <w:rFonts w:cs="Arial"/>
          <w:sz w:val="20"/>
        </w:rPr>
      </w:pPr>
    </w:p>
    <w:p w14:paraId="3A4D3AEF" w14:textId="77777777"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14:paraId="3FDAC774" w14:textId="77777777" w:rsidR="00EC7F3F" w:rsidRPr="001F3A6D" w:rsidRDefault="00EC7F3F" w:rsidP="00EC7F3F">
      <w:pPr>
        <w:rPr>
          <w:sz w:val="20"/>
        </w:rPr>
      </w:pPr>
    </w:p>
    <w:p w14:paraId="472284CE" w14:textId="53361904" w:rsidR="00EB4FB8" w:rsidRPr="001F3A6D" w:rsidRDefault="006F245E" w:rsidP="006F245E">
      <w:pPr>
        <w:spacing w:line="250" w:lineRule="exact"/>
        <w:rPr>
          <w:rFonts w:cs="Arial"/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EB4FB8" w:rsidRPr="00872780">
        <w:rPr>
          <w:rFonts w:cs="Arial"/>
          <w:sz w:val="20"/>
        </w:rPr>
        <w:t>(Name/Vorname verbeiständete Person) ist am</w:t>
      </w:r>
      <w:sdt>
        <w:sdtPr>
          <w:rPr>
            <w:rFonts w:cs="Arial"/>
            <w:sz w:val="20"/>
          </w:rPr>
          <w:id w:val="1049420837"/>
          <w:placeholder>
            <w:docPart w:val="DefaultPlaceholder_-1854013437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0757B3">
            <w:rPr>
              <w:rStyle w:val="Platzhaltertext"/>
            </w:rPr>
            <w:t>Klicken oder tippen Sie, um ein Datum einzugeben.</w:t>
          </w:r>
        </w:sdtContent>
      </w:sdt>
      <w:r>
        <w:rPr>
          <w:rFonts w:cs="Arial"/>
          <w:sz w:val="20"/>
        </w:rPr>
        <w:t xml:space="preserve"> </w:t>
      </w:r>
      <w:r w:rsidR="00EB4FB8" w:rsidRPr="00872780">
        <w:rPr>
          <w:rFonts w:cs="Arial"/>
          <w:sz w:val="20"/>
        </w:rPr>
        <w:t>verstorben. Damit endete die</w:t>
      </w:r>
      <w:r w:rsidR="00EB4FB8">
        <w:rPr>
          <w:rFonts w:cs="Arial"/>
          <w:sz w:val="20"/>
        </w:rPr>
        <w:t xml:space="preserve"> Beistandschaft automatisch. </w:t>
      </w:r>
      <w:r w:rsidR="00E55876">
        <w:rPr>
          <w:rFonts w:cs="Arial"/>
          <w:sz w:val="20"/>
        </w:rPr>
        <w:t xml:space="preserve">Bitte nehmen Sie in Ihrer Adresskartei die entsprechenden Mutationen vor. </w:t>
      </w:r>
    </w:p>
    <w:p w14:paraId="124DC09C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</w:p>
    <w:p w14:paraId="4BE2D81E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 die Kenntnisnahme und Ihre Bemühungen!</w:t>
      </w:r>
    </w:p>
    <w:p w14:paraId="5889E09F" w14:textId="77777777" w:rsidR="00EB4FB8" w:rsidRPr="001F3A6D" w:rsidRDefault="00EB4FB8" w:rsidP="00EB4FB8">
      <w:pPr>
        <w:rPr>
          <w:sz w:val="20"/>
        </w:rPr>
      </w:pPr>
    </w:p>
    <w:p w14:paraId="3C7B18EA" w14:textId="77777777" w:rsidR="00EC7F3F" w:rsidRPr="001F3A6D" w:rsidRDefault="00EC7F3F" w:rsidP="00EC7F3F">
      <w:pPr>
        <w:rPr>
          <w:sz w:val="20"/>
        </w:rPr>
      </w:pPr>
    </w:p>
    <w:p w14:paraId="5977AB16" w14:textId="77777777"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14:paraId="5EEB6247" w14:textId="77777777"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07261E3B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5C626824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5EFDF625" w14:textId="77777777" w:rsidR="006F245E" w:rsidRDefault="006F245E" w:rsidP="006F245E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sdt>
      <w:sdtPr>
        <w:rPr>
          <w:rFonts w:cs="Arial"/>
          <w:sz w:val="20"/>
        </w:rPr>
        <w:id w:val="-1008511910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000DE488" w14:textId="7FBC5380" w:rsidR="00EC7F3F" w:rsidRPr="001F3A6D" w:rsidRDefault="006F245E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740C52">
            <w:rPr>
              <w:rStyle w:val="Platzhaltertext"/>
            </w:rPr>
            <w:t>Wählen Sie ein Element aus.</w:t>
          </w:r>
        </w:p>
      </w:sdtContent>
    </w:sdt>
    <w:p w14:paraId="3004F6D2" w14:textId="77777777"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27BC" w14:textId="77777777" w:rsidR="006F245E" w:rsidRDefault="006F245E">
      <w:r>
        <w:separator/>
      </w:r>
    </w:p>
  </w:endnote>
  <w:endnote w:type="continuationSeparator" w:id="0">
    <w:p w14:paraId="734C3A9D" w14:textId="77777777" w:rsidR="006F245E" w:rsidRDefault="006F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104CF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0638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6579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9FB8" w14:textId="77777777" w:rsidR="006F245E" w:rsidRDefault="006F245E">
      <w:r>
        <w:separator/>
      </w:r>
    </w:p>
  </w:footnote>
  <w:footnote w:type="continuationSeparator" w:id="0">
    <w:p w14:paraId="0DF9C632" w14:textId="77777777" w:rsidR="006F245E" w:rsidRDefault="006F2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BB88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7F97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72D0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337704">
    <w:abstractNumId w:val="0"/>
  </w:num>
  <w:num w:numId="2" w16cid:durableId="8347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5E"/>
    <w:rsid w:val="000300E1"/>
    <w:rsid w:val="0007746C"/>
    <w:rsid w:val="000C0176"/>
    <w:rsid w:val="000E4E37"/>
    <w:rsid w:val="000F21F1"/>
    <w:rsid w:val="001643AE"/>
    <w:rsid w:val="0018663C"/>
    <w:rsid w:val="001F3A6D"/>
    <w:rsid w:val="00210440"/>
    <w:rsid w:val="002170CE"/>
    <w:rsid w:val="00262CB1"/>
    <w:rsid w:val="003607D4"/>
    <w:rsid w:val="00382C75"/>
    <w:rsid w:val="003D7D38"/>
    <w:rsid w:val="004A192E"/>
    <w:rsid w:val="004C1F03"/>
    <w:rsid w:val="004D2E4B"/>
    <w:rsid w:val="004F6604"/>
    <w:rsid w:val="00522EF5"/>
    <w:rsid w:val="00536A88"/>
    <w:rsid w:val="005560BB"/>
    <w:rsid w:val="00566025"/>
    <w:rsid w:val="005D5564"/>
    <w:rsid w:val="006119B0"/>
    <w:rsid w:val="006209B8"/>
    <w:rsid w:val="006572E2"/>
    <w:rsid w:val="006F245E"/>
    <w:rsid w:val="00725D91"/>
    <w:rsid w:val="008B21D5"/>
    <w:rsid w:val="008E633D"/>
    <w:rsid w:val="008F6AB8"/>
    <w:rsid w:val="00920A72"/>
    <w:rsid w:val="0098498E"/>
    <w:rsid w:val="00A360B6"/>
    <w:rsid w:val="00A360FD"/>
    <w:rsid w:val="00AC0A8B"/>
    <w:rsid w:val="00AD77C6"/>
    <w:rsid w:val="00B427B0"/>
    <w:rsid w:val="00BE2C15"/>
    <w:rsid w:val="00BF48FC"/>
    <w:rsid w:val="00C10EBD"/>
    <w:rsid w:val="00C20F72"/>
    <w:rsid w:val="00C31FC9"/>
    <w:rsid w:val="00C57EB3"/>
    <w:rsid w:val="00CF7190"/>
    <w:rsid w:val="00DA3A5F"/>
    <w:rsid w:val="00DC19EC"/>
    <w:rsid w:val="00E316B8"/>
    <w:rsid w:val="00E55876"/>
    <w:rsid w:val="00E77AA2"/>
    <w:rsid w:val="00EB4FB8"/>
    <w:rsid w:val="00EC7F3F"/>
    <w:rsid w:val="00EF0740"/>
    <w:rsid w:val="00F07DD1"/>
    <w:rsid w:val="00F124D8"/>
    <w:rsid w:val="00F83C68"/>
    <w:rsid w:val="00F868EA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E5D1791"/>
  <w15:docId w15:val="{BB0517A4-7109-426C-AF87-7EA504B1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37\AppData\Roaming\OpenText\DM\ICTemp\OW-%231299040-v1-Infobrief_Todesfall_diver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BFD8C-125E-4984-892F-C5B912170A03}"/>
      </w:docPartPr>
      <w:docPartBody>
        <w:p w:rsidR="00E11B60" w:rsidRDefault="00497EB6">
          <w:r w:rsidRPr="000757B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2DF00-0FF8-4F42-8A91-D32E0399B592}"/>
      </w:docPartPr>
      <w:docPartBody>
        <w:p w:rsidR="00E11B60" w:rsidRDefault="00497EB6">
          <w:r w:rsidRPr="00740C52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B6"/>
    <w:rsid w:val="00497EB6"/>
    <w:rsid w:val="00E1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7E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BEF6-FD63-4AD8-9773-C12EA97A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OW-#1299040-v1-Infobrief_Todesfall_diverse.DOTX</Template>
  <TotalTime>0</TotalTime>
  <Pages>1</Pages>
  <Words>77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769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Geiser Reto</dc:creator>
  <cp:lastModifiedBy>Ming Sabrina</cp:lastModifiedBy>
  <cp:revision>2</cp:revision>
  <cp:lastPrinted>2021-04-22T11:26:00Z</cp:lastPrinted>
  <dcterms:created xsi:type="dcterms:W3CDTF">2023-10-04T08:21:00Z</dcterms:created>
  <dcterms:modified xsi:type="dcterms:W3CDTF">2023-10-04T08:21:00Z</dcterms:modified>
</cp:coreProperties>
</file>